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CBF" w:rsidRPr="00CE64C4" w:rsidRDefault="00240CBF">
      <w:pPr>
        <w:rPr>
          <w:rFonts w:ascii="Roboto" w:hAnsi="Roboto"/>
        </w:rPr>
      </w:pPr>
      <w:bookmarkStart w:id="0" w:name="_GoBack"/>
      <w:bookmarkEnd w:id="0"/>
    </w:p>
    <w:sectPr w:rsidR="00240CBF" w:rsidRPr="00CE64C4" w:rsidSect="00333E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0319" w:h="14572" w:code="13"/>
      <w:pgMar w:top="1758" w:right="510" w:bottom="510" w:left="1077" w:header="1134" w:footer="0" w:gutter="0"/>
      <w:cols w:space="425"/>
      <w:docGrid w:type="lines" w:linePitch="397" w:charSpace="38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472" w:rsidRDefault="00B11472" w:rsidP="00CE64C4">
      <w:r>
        <w:separator/>
      </w:r>
    </w:p>
  </w:endnote>
  <w:endnote w:type="continuationSeparator" w:id="0">
    <w:p w:rsidR="00B11472" w:rsidRDefault="00B11472" w:rsidP="00CE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Default="00CE64C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Default="00CE64C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Default="00CE64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472" w:rsidRDefault="00B11472" w:rsidP="00CE64C4">
      <w:r>
        <w:separator/>
      </w:r>
    </w:p>
  </w:footnote>
  <w:footnote w:type="continuationSeparator" w:id="0">
    <w:p w:rsidR="00B11472" w:rsidRDefault="00B11472" w:rsidP="00CE6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Default="00CE64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Pr="00CE64C4" w:rsidRDefault="00CE64C4" w:rsidP="00CE64C4">
    <w:pPr>
      <w:pStyle w:val="a3"/>
      <w:rPr>
        <w:rFonts w:ascii="UD デジタル 教科書体 NP-R" w:eastAsia="UD デジタル 教科書体 NP-R" w:hAnsi="Meiryo UI"/>
        <w:sz w:val="4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4C4" w:rsidRDefault="00CE64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grammar="clean"/>
  <w:defaultTabStop w:val="840"/>
  <w:drawingGridHorizontalSpacing w:val="397"/>
  <w:drawingGridVerticalSpacing w:val="397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E29"/>
    <w:rsid w:val="001B67D2"/>
    <w:rsid w:val="00240CBF"/>
    <w:rsid w:val="00333E29"/>
    <w:rsid w:val="008101D1"/>
    <w:rsid w:val="00B11472"/>
    <w:rsid w:val="00C24996"/>
    <w:rsid w:val="00CE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64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E64C4"/>
  </w:style>
  <w:style w:type="paragraph" w:styleId="a5">
    <w:name w:val="footer"/>
    <w:basedOn w:val="a"/>
    <w:link w:val="a6"/>
    <w:uiPriority w:val="99"/>
    <w:unhideWhenUsed/>
    <w:rsid w:val="00CE64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E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Loose-Leaf 7mm A L.dotx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凌</dc:creator>
  <cp:keywords/>
  <dc:description/>
  <cp:lastModifiedBy>Takeuchi Ryo</cp:lastModifiedBy>
  <cp:revision>1</cp:revision>
  <cp:lastPrinted>2018-10-17T15:47:00Z</cp:lastPrinted>
  <dcterms:created xsi:type="dcterms:W3CDTF">2018-11-04T13:23:00Z</dcterms:created>
  <dcterms:modified xsi:type="dcterms:W3CDTF">2018-11-04T13:25:00Z</dcterms:modified>
  <cp:version>1.0.0</cp:version>
</cp:coreProperties>
</file>