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CBF" w:rsidRPr="00CE64C4" w:rsidRDefault="00240CBF">
      <w:pPr>
        <w:rPr>
          <w:rFonts w:ascii="Roboto" w:hAnsi="Roboto"/>
        </w:rPr>
      </w:pPr>
      <w:bookmarkStart w:id="0" w:name="_GoBack"/>
      <w:bookmarkEnd w:id="0"/>
    </w:p>
    <w:sectPr w:rsidR="00240CBF" w:rsidRPr="00CE64C4" w:rsidSect="00FF13F5">
      <w:pgSz w:w="10319" w:h="14572" w:code="13"/>
      <w:pgMar w:top="1758" w:right="1077" w:bottom="510" w:left="510" w:header="1134" w:footer="0" w:gutter="0"/>
      <w:cols w:space="425"/>
      <w:docGrid w:type="lines" w:linePitch="340" w:charSpace="382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068" w:rsidRDefault="00ED7068" w:rsidP="00CE64C4">
      <w:r>
        <w:separator/>
      </w:r>
    </w:p>
  </w:endnote>
  <w:endnote w:type="continuationSeparator" w:id="0">
    <w:p w:rsidR="00ED7068" w:rsidRDefault="00ED7068" w:rsidP="00CE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0000000000000000000"/>
    <w:charset w:val="00"/>
    <w:family w:val="auto"/>
    <w:pitch w:val="variable"/>
    <w:sig w:usb0="E0000AFF" w:usb1="5000217F" w:usb2="00000021" w:usb3="00000000" w:csb0="000001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068" w:rsidRDefault="00ED7068" w:rsidP="00CE64C4">
      <w:r>
        <w:separator/>
      </w:r>
    </w:p>
  </w:footnote>
  <w:footnote w:type="continuationSeparator" w:id="0">
    <w:p w:rsidR="00ED7068" w:rsidRDefault="00ED7068" w:rsidP="00CE64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grammar="clean"/>
  <w:defaultTabStop w:val="840"/>
  <w:drawingGridHorizontalSpacing w:val="397"/>
  <w:drawingGridVerticalSpacing w:val="17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3F5"/>
    <w:rsid w:val="001B67D2"/>
    <w:rsid w:val="00240CBF"/>
    <w:rsid w:val="008101D1"/>
    <w:rsid w:val="00C24996"/>
    <w:rsid w:val="00CE64C4"/>
    <w:rsid w:val="00ED7068"/>
    <w:rsid w:val="00FF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64C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E64C4"/>
  </w:style>
  <w:style w:type="paragraph" w:styleId="a5">
    <w:name w:val="footer"/>
    <w:basedOn w:val="a"/>
    <w:link w:val="a6"/>
    <w:uiPriority w:val="99"/>
    <w:unhideWhenUsed/>
    <w:rsid w:val="00CE64C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E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Loose-Leaf B.dotx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凌</dc:creator>
  <cp:keywords/>
  <dc:description/>
  <cp:lastModifiedBy>Takeuchi Ryo</cp:lastModifiedBy>
  <cp:revision>1</cp:revision>
  <cp:lastPrinted>2018-10-17T15:47:00Z</cp:lastPrinted>
  <dcterms:created xsi:type="dcterms:W3CDTF">2018-10-23T10:26:00Z</dcterms:created>
  <dcterms:modified xsi:type="dcterms:W3CDTF">2018-10-23T10:27:00Z</dcterms:modified>
  <cp:version>1.0.0</cp:version>
</cp:coreProperties>
</file>